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551" w:rsidRDefault="000D5551" w:rsidP="000D5551">
      <w:pPr>
        <w:pStyle w:val="TYRNormal"/>
      </w:pPr>
    </w:p>
    <w:p w:rsidR="00DB5426" w:rsidRDefault="00DB5426" w:rsidP="000D5551">
      <w:pPr>
        <w:pStyle w:val="TYRNormal"/>
      </w:pPr>
    </w:p>
    <w:p w:rsidR="004E0F8E" w:rsidRDefault="004E0F8E" w:rsidP="00DB5426">
      <w:pPr>
        <w:rPr>
          <w:b/>
          <w:sz w:val="28"/>
          <w:u w:val="single"/>
        </w:rPr>
      </w:pPr>
    </w:p>
    <w:p w:rsidR="004E0F8E" w:rsidRDefault="004E0F8E" w:rsidP="00DB5426">
      <w:pPr>
        <w:rPr>
          <w:b/>
          <w:sz w:val="28"/>
          <w:u w:val="single"/>
        </w:rPr>
      </w:pPr>
    </w:p>
    <w:p w:rsidR="004E0F8E" w:rsidRDefault="004E0F8E" w:rsidP="00DB5426">
      <w:pPr>
        <w:rPr>
          <w:b/>
          <w:sz w:val="28"/>
          <w:u w:val="single"/>
        </w:rPr>
      </w:pPr>
    </w:p>
    <w:p w:rsidR="00DB5426" w:rsidRDefault="00DB5426" w:rsidP="00DB5426">
      <w:pPr>
        <w:rPr>
          <w:b/>
          <w:sz w:val="28"/>
          <w:u w:val="single"/>
        </w:rPr>
      </w:pPr>
      <w:r w:rsidRPr="00F202F5">
        <w:rPr>
          <w:b/>
          <w:sz w:val="28"/>
          <w:u w:val="single"/>
        </w:rPr>
        <w:t>Velkommen til sommertreff i Tyr Akershus</w:t>
      </w:r>
      <w:r w:rsidR="00B91A91">
        <w:rPr>
          <w:b/>
          <w:sz w:val="28"/>
          <w:u w:val="single"/>
        </w:rPr>
        <w:t xml:space="preserve"> torsdag 28</w:t>
      </w:r>
      <w:r>
        <w:rPr>
          <w:b/>
          <w:sz w:val="28"/>
          <w:u w:val="single"/>
        </w:rPr>
        <w:t xml:space="preserve">.juni </w:t>
      </w:r>
      <w:proofErr w:type="spellStart"/>
      <w:r>
        <w:rPr>
          <w:b/>
          <w:sz w:val="28"/>
          <w:u w:val="single"/>
        </w:rPr>
        <w:t>kl</w:t>
      </w:r>
      <w:proofErr w:type="spellEnd"/>
      <w:r>
        <w:rPr>
          <w:b/>
          <w:sz w:val="28"/>
          <w:u w:val="single"/>
        </w:rPr>
        <w:t xml:space="preserve"> 18.00</w:t>
      </w:r>
    </w:p>
    <w:p w:rsidR="00DF2611" w:rsidRPr="00F202F5" w:rsidRDefault="00DF2611" w:rsidP="00DB5426">
      <w:pPr>
        <w:rPr>
          <w:b/>
          <w:sz w:val="28"/>
          <w:u w:val="single"/>
        </w:rPr>
      </w:pPr>
    </w:p>
    <w:p w:rsidR="00DB5426" w:rsidRPr="00DF2611" w:rsidRDefault="00DB5426" w:rsidP="00DB5426">
      <w:pPr>
        <w:rPr>
          <w:b/>
          <w:i/>
          <w:sz w:val="28"/>
          <w:szCs w:val="28"/>
        </w:rPr>
      </w:pPr>
      <w:r w:rsidRPr="00DF2611">
        <w:rPr>
          <w:b/>
          <w:i/>
          <w:sz w:val="28"/>
          <w:szCs w:val="28"/>
        </w:rPr>
        <w:t xml:space="preserve">Årets sommertreff er lagt til </w:t>
      </w:r>
      <w:r w:rsidR="00B91A91">
        <w:rPr>
          <w:b/>
          <w:i/>
          <w:sz w:val="28"/>
          <w:szCs w:val="28"/>
        </w:rPr>
        <w:t>Nittedal</w:t>
      </w:r>
    </w:p>
    <w:p w:rsidR="00DB5426" w:rsidRPr="00DF2611" w:rsidRDefault="00B91A91" w:rsidP="00DB542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 skal i år til </w:t>
      </w:r>
      <w:proofErr w:type="spellStart"/>
      <w:r>
        <w:rPr>
          <w:b/>
          <w:i/>
          <w:sz w:val="28"/>
          <w:szCs w:val="28"/>
        </w:rPr>
        <w:t>Hakedal</w:t>
      </w:r>
      <w:proofErr w:type="spellEnd"/>
      <w:r>
        <w:rPr>
          <w:b/>
          <w:i/>
          <w:sz w:val="28"/>
          <w:szCs w:val="28"/>
        </w:rPr>
        <w:t xml:space="preserve"> Verk hos Carl Otto Løvenskiold</w:t>
      </w:r>
      <w:r w:rsidR="00DF2611" w:rsidRPr="00DF2611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Her vil vi få omvisning i ett nytt </w:t>
      </w:r>
      <w:proofErr w:type="spellStart"/>
      <w:r>
        <w:rPr>
          <w:b/>
          <w:i/>
          <w:sz w:val="28"/>
          <w:szCs w:val="28"/>
        </w:rPr>
        <w:t>ammekuføs</w:t>
      </w:r>
      <w:proofErr w:type="spellEnd"/>
      <w:r>
        <w:rPr>
          <w:b/>
          <w:i/>
          <w:sz w:val="28"/>
          <w:szCs w:val="28"/>
        </w:rPr>
        <w:t xml:space="preserve"> til 80 </w:t>
      </w:r>
      <w:proofErr w:type="spellStart"/>
      <w:r>
        <w:rPr>
          <w:b/>
          <w:i/>
          <w:sz w:val="28"/>
          <w:szCs w:val="28"/>
        </w:rPr>
        <w:t>ammekyr</w:t>
      </w:r>
      <w:proofErr w:type="spellEnd"/>
      <w:r>
        <w:rPr>
          <w:b/>
          <w:i/>
          <w:sz w:val="28"/>
          <w:szCs w:val="28"/>
        </w:rPr>
        <w:t xml:space="preserve"> med full </w:t>
      </w:r>
      <w:proofErr w:type="spellStart"/>
      <w:r>
        <w:rPr>
          <w:b/>
          <w:i/>
          <w:sz w:val="28"/>
          <w:szCs w:val="28"/>
        </w:rPr>
        <w:t>fremfôring</w:t>
      </w:r>
      <w:proofErr w:type="spellEnd"/>
      <w:r>
        <w:rPr>
          <w:b/>
          <w:i/>
          <w:sz w:val="28"/>
          <w:szCs w:val="28"/>
        </w:rPr>
        <w:t xml:space="preserve"> med rasen </w:t>
      </w:r>
      <w:proofErr w:type="spellStart"/>
      <w:r>
        <w:rPr>
          <w:b/>
          <w:i/>
          <w:sz w:val="28"/>
          <w:szCs w:val="28"/>
        </w:rPr>
        <w:t>Simmental</w:t>
      </w:r>
      <w:proofErr w:type="spellEnd"/>
      <w:r>
        <w:rPr>
          <w:b/>
          <w:i/>
          <w:sz w:val="28"/>
          <w:szCs w:val="28"/>
        </w:rPr>
        <w:t xml:space="preserve"> </w:t>
      </w:r>
    </w:p>
    <w:p w:rsidR="00B91A91" w:rsidRDefault="00B91A91" w:rsidP="00DB5426">
      <w:pPr>
        <w:rPr>
          <w:sz w:val="28"/>
          <w:szCs w:val="28"/>
        </w:rPr>
      </w:pPr>
    </w:p>
    <w:p w:rsidR="00DB5426" w:rsidRPr="00DF2611" w:rsidRDefault="00B91A91" w:rsidP="00DB54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31A70A" wp14:editId="0E75A7C0">
            <wp:simplePos x="0" y="0"/>
            <wp:positionH relativeFrom="column">
              <wp:posOffset>4105275</wp:posOffset>
            </wp:positionH>
            <wp:positionV relativeFrom="paragraph">
              <wp:posOffset>12700</wp:posOffset>
            </wp:positionV>
            <wp:extent cx="2313305" cy="1735455"/>
            <wp:effectExtent l="0" t="0" r="0" b="0"/>
            <wp:wrapTight wrapText="bothSides">
              <wp:wrapPolygon edited="0">
                <wp:start x="712" y="0"/>
                <wp:lineTo x="0" y="474"/>
                <wp:lineTo x="0" y="21102"/>
                <wp:lineTo x="712" y="21339"/>
                <wp:lineTo x="20634" y="21339"/>
                <wp:lineTo x="21345" y="21102"/>
                <wp:lineTo x="21345" y="474"/>
                <wp:lineTo x="20634" y="0"/>
                <wp:lineTo x="712" y="0"/>
              </wp:wrapPolygon>
            </wp:wrapTight>
            <wp:docPr id="8" name="Bilde 8" descr="Et bilde som inneholder ku, bygning, stående, pattedyr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mmetnal ok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Etterpå er det</w:t>
      </w:r>
      <w:r w:rsidR="00DB5426" w:rsidRPr="00DF2611">
        <w:rPr>
          <w:sz w:val="28"/>
          <w:szCs w:val="28"/>
        </w:rPr>
        <w:t xml:space="preserve"> grilling med sosialt samvær på gården. </w:t>
      </w:r>
    </w:p>
    <w:p w:rsidR="00DB5426" w:rsidRPr="00DF2611" w:rsidRDefault="00DB5426" w:rsidP="00DB5426">
      <w:pPr>
        <w:rPr>
          <w:sz w:val="28"/>
          <w:szCs w:val="28"/>
        </w:rPr>
      </w:pPr>
      <w:r w:rsidRPr="00DF2611">
        <w:rPr>
          <w:sz w:val="28"/>
          <w:szCs w:val="28"/>
        </w:rPr>
        <w:t>Vi ønsker alle lagets medlemmer velkommen, ta gjerne med naboen også.</w:t>
      </w:r>
    </w:p>
    <w:p w:rsidR="00DF2611" w:rsidRPr="00DF2611" w:rsidRDefault="00DF2611" w:rsidP="00DB5426">
      <w:pPr>
        <w:rPr>
          <w:sz w:val="28"/>
          <w:szCs w:val="28"/>
        </w:rPr>
      </w:pPr>
    </w:p>
    <w:p w:rsidR="00DB5426" w:rsidRPr="00DF2611" w:rsidRDefault="00DB5426" w:rsidP="00DB5426">
      <w:pPr>
        <w:rPr>
          <w:rFonts w:cs="Arial"/>
          <w:sz w:val="28"/>
          <w:szCs w:val="28"/>
        </w:rPr>
      </w:pPr>
      <w:r w:rsidRPr="00DF2611">
        <w:rPr>
          <w:rFonts w:cs="Arial"/>
          <w:sz w:val="28"/>
          <w:szCs w:val="28"/>
        </w:rPr>
        <w:t>Grillmat spanderes av Nortura.</w:t>
      </w:r>
      <w:r w:rsidR="00DF2611" w:rsidRPr="00DF2611">
        <w:rPr>
          <w:noProof/>
          <w:lang w:eastAsia="nb-NO"/>
        </w:rPr>
        <w:t xml:space="preserve"> </w:t>
      </w:r>
    </w:p>
    <w:p w:rsidR="00DB5426" w:rsidRPr="00DF2611" w:rsidRDefault="00DB5426" w:rsidP="00DB5426">
      <w:pPr>
        <w:rPr>
          <w:rFonts w:cs="Arial"/>
          <w:sz w:val="28"/>
          <w:szCs w:val="28"/>
        </w:rPr>
      </w:pPr>
      <w:r w:rsidRPr="00DF2611">
        <w:rPr>
          <w:rFonts w:cs="Arial"/>
          <w:sz w:val="28"/>
          <w:szCs w:val="28"/>
        </w:rPr>
        <w:t>Salg av mineralvann og utlodning.</w:t>
      </w:r>
    </w:p>
    <w:p w:rsidR="00DB5426" w:rsidRPr="00DF2611" w:rsidRDefault="00DB5426" w:rsidP="00DB5426">
      <w:pPr>
        <w:rPr>
          <w:rFonts w:cs="Arial"/>
          <w:sz w:val="28"/>
          <w:szCs w:val="28"/>
        </w:rPr>
      </w:pPr>
      <w:r w:rsidRPr="00DF2611">
        <w:rPr>
          <w:rFonts w:cs="Arial"/>
          <w:sz w:val="28"/>
          <w:szCs w:val="28"/>
        </w:rPr>
        <w:t xml:space="preserve">Husk campingstoler og bord. </w:t>
      </w:r>
    </w:p>
    <w:p w:rsidR="00DF2611" w:rsidRPr="00DF2611" w:rsidRDefault="00DF2611" w:rsidP="00DB5426">
      <w:pPr>
        <w:rPr>
          <w:rFonts w:cs="Arial"/>
          <w:sz w:val="28"/>
          <w:szCs w:val="28"/>
        </w:rPr>
      </w:pPr>
    </w:p>
    <w:p w:rsidR="00DB5426" w:rsidRPr="00DF2611" w:rsidRDefault="00B91A91" w:rsidP="00B91A91">
      <w:pPr>
        <w:rPr>
          <w:rFonts w:cs="Arial"/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Påmelding innen </w:t>
      </w:r>
      <w:proofErr w:type="gramStart"/>
      <w:r>
        <w:rPr>
          <w:b/>
          <w:sz w:val="28"/>
          <w:szCs w:val="28"/>
          <w:u w:val="single"/>
        </w:rPr>
        <w:t>24.06.18</w:t>
      </w:r>
      <w:r w:rsidR="00DB5426" w:rsidRPr="00DF2611">
        <w:rPr>
          <w:b/>
          <w:sz w:val="28"/>
          <w:szCs w:val="28"/>
          <w:u w:val="single"/>
        </w:rPr>
        <w:t xml:space="preserve">  til</w:t>
      </w:r>
      <w:proofErr w:type="gramEnd"/>
      <w:r w:rsidR="00DB5426" w:rsidRPr="00DF2611">
        <w:rPr>
          <w:b/>
          <w:sz w:val="28"/>
          <w:szCs w:val="28"/>
          <w:u w:val="single"/>
        </w:rPr>
        <w:t xml:space="preserve"> Kristen Svarstad telefon 900 86278 eller epost </w:t>
      </w:r>
      <w:hyperlink r:id="rId12" w:history="1">
        <w:r w:rsidRPr="007C3011">
          <w:rPr>
            <w:rStyle w:val="Hyperkobling"/>
            <w:sz w:val="28"/>
            <w:szCs w:val="28"/>
          </w:rPr>
          <w:t>kriguns@online.no</w:t>
        </w:r>
      </w:hyperlink>
      <w:r>
        <w:rPr>
          <w:rFonts w:cs="Arial"/>
          <w:b/>
          <w:sz w:val="28"/>
          <w:szCs w:val="28"/>
        </w:rPr>
        <w:t xml:space="preserve"> </w:t>
      </w:r>
      <w:r w:rsidR="00DB5426" w:rsidRPr="00DF2611">
        <w:rPr>
          <w:b/>
          <w:sz w:val="28"/>
          <w:szCs w:val="28"/>
          <w:u w:val="single"/>
        </w:rPr>
        <w:t xml:space="preserve">eller Elisabeth Kluften på telefon 918 34180 eller epost </w:t>
      </w:r>
      <w:r>
        <w:rPr>
          <w:b/>
          <w:sz w:val="28"/>
          <w:szCs w:val="28"/>
          <w:u w:val="single"/>
        </w:rPr>
        <w:t xml:space="preserve"> </w:t>
      </w:r>
      <w:r w:rsidR="00DB5426" w:rsidRPr="00DF2611">
        <w:rPr>
          <w:b/>
          <w:sz w:val="28"/>
          <w:szCs w:val="28"/>
          <w:u w:val="single"/>
        </w:rPr>
        <w:t>elisabeth.kluften@nortura.no</w:t>
      </w:r>
    </w:p>
    <w:p w:rsidR="00DB5426" w:rsidRPr="00DF2611" w:rsidRDefault="00B91A91" w:rsidP="00DF2611">
      <w:pPr>
        <w:spacing w:line="300" w:lineRule="atLeast"/>
        <w:rPr>
          <w:rFonts w:ascii="Helvetica" w:eastAsia="Times New Roman" w:hAnsi="Helvetica" w:cs="Times New Roman"/>
          <w:color w:val="333333"/>
          <w:sz w:val="28"/>
          <w:szCs w:val="28"/>
          <w:lang w:eastAsia="nb-NO"/>
        </w:rPr>
      </w:pPr>
      <w:r w:rsidRPr="00DF2611">
        <w:rPr>
          <w:sz w:val="28"/>
          <w:szCs w:val="28"/>
        </w:rPr>
        <w:t>Veibeskrivelse: Adressen</w:t>
      </w:r>
      <w:r w:rsidR="00DB5426" w:rsidRPr="00DF2611">
        <w:rPr>
          <w:sz w:val="28"/>
          <w:szCs w:val="28"/>
        </w:rPr>
        <w:t xml:space="preserve"> er </w:t>
      </w:r>
      <w:r>
        <w:rPr>
          <w:rFonts w:ascii="Arial" w:eastAsia="Times New Roman" w:hAnsi="Arial" w:cs="Arial"/>
          <w:color w:val="333333"/>
          <w:sz w:val="28"/>
          <w:szCs w:val="28"/>
          <w:lang w:eastAsia="nb-NO"/>
        </w:rPr>
        <w:t>Greveveien 51, 1488 Hakadal</w:t>
      </w:r>
    </w:p>
    <w:p w:rsidR="00DB5426" w:rsidRDefault="00DB5426" w:rsidP="00DB5426">
      <w:pPr>
        <w:tabs>
          <w:tab w:val="left" w:pos="6491"/>
        </w:tabs>
        <w:rPr>
          <w:sz w:val="20"/>
        </w:rPr>
      </w:pPr>
      <w:r>
        <w:rPr>
          <w:sz w:val="20"/>
        </w:rPr>
        <w:tab/>
      </w:r>
    </w:p>
    <w:p w:rsidR="00DB5426" w:rsidRPr="000D5551" w:rsidRDefault="00B91A91" w:rsidP="000D5551">
      <w:pPr>
        <w:pStyle w:val="TYRNormal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AB2F70" wp14:editId="0F79A092">
            <wp:simplePos x="0" y="0"/>
            <wp:positionH relativeFrom="margin">
              <wp:posOffset>38100</wp:posOffset>
            </wp:positionH>
            <wp:positionV relativeFrom="paragraph">
              <wp:posOffset>152400</wp:posOffset>
            </wp:positionV>
            <wp:extent cx="265049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24" y="21446"/>
                <wp:lineTo x="21424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7" t="14119" r="14965" b="12249"/>
                    <a:stretch/>
                  </pic:blipFill>
                  <pic:spPr bwMode="auto">
                    <a:xfrm>
                      <a:off x="0" y="0"/>
                      <a:ext cx="265049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5426" w:rsidRPr="000D5551" w:rsidSect="0094164F">
      <w:footerReference w:type="default" r:id="rId14"/>
      <w:headerReference w:type="first" r:id="rId15"/>
      <w:footerReference w:type="first" r:id="rId16"/>
      <w:pgSz w:w="11900" w:h="16840"/>
      <w:pgMar w:top="2306" w:right="1417" w:bottom="1417" w:left="1275" w:header="57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540" w:rsidRDefault="00AE4540" w:rsidP="00833CA3">
      <w:r>
        <w:separator/>
      </w:r>
    </w:p>
  </w:endnote>
  <w:endnote w:type="continuationSeparator" w:id="0">
    <w:p w:rsidR="00AE4540" w:rsidRDefault="00AE4540" w:rsidP="00833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55A" w:rsidRPr="00B91A91" w:rsidRDefault="00B9555A" w:rsidP="00B9555A">
    <w:pPr>
      <w:pStyle w:val="Bunntekst"/>
      <w:jc w:val="center"/>
      <w:rPr>
        <w:rFonts w:ascii="Roboto" w:hAnsi="Roboto" w:cs="Arial"/>
        <w:lang w:val="nn-NO"/>
      </w:rPr>
    </w:pPr>
    <w:r w:rsidRPr="00B91A91">
      <w:rPr>
        <w:rFonts w:ascii="Roboto" w:hAnsi="Roboto" w:cs="Arial"/>
        <w:b/>
        <w:bCs/>
        <w:color w:val="000000"/>
        <w:sz w:val="19"/>
        <w:szCs w:val="19"/>
        <w:lang w:val="nn-NO"/>
      </w:rPr>
      <w:t>TYR</w:t>
    </w:r>
    <w:r w:rsidRPr="00B91A91">
      <w:rPr>
        <w:rFonts w:ascii="Roboto" w:hAnsi="Roboto" w:cs="Arial"/>
        <w:color w:val="000000"/>
        <w:sz w:val="19"/>
        <w:szCs w:val="19"/>
        <w:lang w:val="nn-NO"/>
      </w:rPr>
      <w:t xml:space="preserve"> – Storhamargata 44, N-2317 Hamar – Orgnr: 970 142 223 ORG – E-post: tyr@tyr.no – </w:t>
    </w:r>
    <w:r w:rsidRPr="00B91A91">
      <w:rPr>
        <w:rFonts w:ascii="Roboto" w:hAnsi="Roboto" w:cs="Arial"/>
        <w:b/>
        <w:bCs/>
        <w:color w:val="84BD00"/>
        <w:sz w:val="19"/>
        <w:szCs w:val="19"/>
        <w:lang w:val="nn-NO"/>
      </w:rPr>
      <w:t>www.tyr.no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436E" w:rsidRPr="00B9555A" w:rsidRDefault="00D9073B" w:rsidP="00177776">
    <w:pPr>
      <w:pStyle w:val="TYRNormal"/>
      <w:ind w:left="-142" w:right="-6"/>
      <w:jc w:val="center"/>
    </w:pPr>
    <w:r>
      <w:rPr>
        <w:b/>
        <w:bCs/>
        <w:noProof/>
        <w:lang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3D1497" wp14:editId="524BC85C">
              <wp:simplePos x="0" y="0"/>
              <wp:positionH relativeFrom="column">
                <wp:posOffset>-635</wp:posOffset>
              </wp:positionH>
              <wp:positionV relativeFrom="paragraph">
                <wp:posOffset>-161925</wp:posOffset>
              </wp:positionV>
              <wp:extent cx="5747385" cy="0"/>
              <wp:effectExtent l="0" t="0" r="18415" b="25400"/>
              <wp:wrapNone/>
              <wp:docPr id="5" name="Rett linj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7385" cy="0"/>
                      </a:xfrm>
                      <a:prstGeom prst="line">
                        <a:avLst/>
                      </a:prstGeom>
                      <a:ln>
                        <a:solidFill>
                          <a:srgbClr val="10683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630F46" id="Rett linje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-12.75pt" to="452.5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" strokecolor="#10683f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540" w:rsidRDefault="00AE4540" w:rsidP="00833CA3">
      <w:r>
        <w:separator/>
      </w:r>
    </w:p>
  </w:footnote>
  <w:footnote w:type="continuationSeparator" w:id="0">
    <w:p w:rsidR="00AE4540" w:rsidRDefault="00AE4540" w:rsidP="00833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CA3" w:rsidRDefault="004B0A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6432" behindDoc="0" locked="0" layoutInCell="1" allowOverlap="1" wp14:anchorId="7A4C1C7F" wp14:editId="54EE2EF1">
          <wp:simplePos x="0" y="0"/>
          <wp:positionH relativeFrom="column">
            <wp:posOffset>-188595</wp:posOffset>
          </wp:positionH>
          <wp:positionV relativeFrom="paragraph">
            <wp:posOffset>257175</wp:posOffset>
          </wp:positionV>
          <wp:extent cx="606425" cy="406400"/>
          <wp:effectExtent l="0" t="0" r="3175" b="0"/>
          <wp:wrapThrough wrapText="bothSides">
            <wp:wrapPolygon edited="0">
              <wp:start x="12666" y="0"/>
              <wp:lineTo x="0" y="0"/>
              <wp:lineTo x="0" y="20250"/>
              <wp:lineTo x="18999" y="20250"/>
              <wp:lineTo x="20808" y="13500"/>
              <wp:lineTo x="20808" y="9450"/>
              <wp:lineTo x="18999" y="0"/>
              <wp:lineTo x="12666" y="0"/>
            </wp:wrapPolygon>
          </wp:wrapThrough>
          <wp:docPr id="4" name="Bilde 4" descr="/Volumes/disk2/TYR/1 LOGO PROFIL/3 GRAFISKE ELEMENTER/PNG skjerm printer/ku_kalv_s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isk2/TYR/1 LOGO PROFIL/3 GRAFISKE ELEMENTER/PNG skjerm printer/ku_kalv_sort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408" behindDoc="0" locked="0" layoutInCell="1" allowOverlap="1" wp14:anchorId="508BC8AA" wp14:editId="1D9DF7EE">
          <wp:simplePos x="0" y="0"/>
          <wp:positionH relativeFrom="column">
            <wp:posOffset>4984783</wp:posOffset>
          </wp:positionH>
          <wp:positionV relativeFrom="paragraph">
            <wp:posOffset>184150</wp:posOffset>
          </wp:positionV>
          <wp:extent cx="1215390" cy="682625"/>
          <wp:effectExtent l="0" t="0" r="3810" b="3175"/>
          <wp:wrapThrough wrapText="bothSides">
            <wp:wrapPolygon edited="0">
              <wp:start x="0" y="0"/>
              <wp:lineTo x="0" y="12056"/>
              <wp:lineTo x="9480" y="12860"/>
              <wp:lineTo x="1354" y="16878"/>
              <wp:lineTo x="451" y="17682"/>
              <wp:lineTo x="451" y="20897"/>
              <wp:lineTo x="21216" y="20897"/>
              <wp:lineTo x="21216" y="16878"/>
              <wp:lineTo x="13542" y="12860"/>
              <wp:lineTo x="21216" y="12056"/>
              <wp:lineTo x="21216" y="0"/>
              <wp:lineTo x="0" y="0"/>
            </wp:wrapPolygon>
          </wp:wrapThrough>
          <wp:docPr id="3" name="Bilde 3" descr="/Volumes/disk2/TYR/1 LOGO PROFIL/1 LOGO/PNG skjerm printer/TYR_RGB_nor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isk2/TYR/1 LOGO PROFIL/1 LOGO/PNG skjerm printer/TYR_RGB_nors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99"/>
    <w:rsid w:val="000A1C26"/>
    <w:rsid w:val="000B50C6"/>
    <w:rsid w:val="000D5551"/>
    <w:rsid w:val="00127ADF"/>
    <w:rsid w:val="0015436E"/>
    <w:rsid w:val="00177776"/>
    <w:rsid w:val="00192562"/>
    <w:rsid w:val="002A0A1D"/>
    <w:rsid w:val="00484773"/>
    <w:rsid w:val="004B0ADD"/>
    <w:rsid w:val="004E0F8E"/>
    <w:rsid w:val="005C3303"/>
    <w:rsid w:val="00635CEC"/>
    <w:rsid w:val="006C2ADA"/>
    <w:rsid w:val="00833CA3"/>
    <w:rsid w:val="00940F21"/>
    <w:rsid w:val="0094164F"/>
    <w:rsid w:val="00A85591"/>
    <w:rsid w:val="00AE4540"/>
    <w:rsid w:val="00B03552"/>
    <w:rsid w:val="00B82AA6"/>
    <w:rsid w:val="00B91A91"/>
    <w:rsid w:val="00B94399"/>
    <w:rsid w:val="00B9555A"/>
    <w:rsid w:val="00B97E60"/>
    <w:rsid w:val="00D45C2D"/>
    <w:rsid w:val="00D9073B"/>
    <w:rsid w:val="00DB5426"/>
    <w:rsid w:val="00DF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00C87"/>
  <w14:defaultImageDpi w14:val="32767"/>
  <w15:chartTrackingRefBased/>
  <w15:docId w15:val="{B4630CD0-0EFB-48CA-8E30-B0EC5119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33CA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3CA3"/>
  </w:style>
  <w:style w:type="paragraph" w:styleId="Bunntekst">
    <w:name w:val="footer"/>
    <w:basedOn w:val="Normal"/>
    <w:link w:val="BunntekstTegn"/>
    <w:uiPriority w:val="99"/>
    <w:unhideWhenUsed/>
    <w:rsid w:val="00833CA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3CA3"/>
  </w:style>
  <w:style w:type="paragraph" w:customStyle="1" w:styleId="TYRNormal">
    <w:name w:val="TYR Normal"/>
    <w:basedOn w:val="Normal"/>
    <w:autoRedefine/>
    <w:qFormat/>
    <w:rsid w:val="000D5551"/>
    <w:pPr>
      <w:contextualSpacing/>
    </w:pPr>
    <w:rPr>
      <w:rFonts w:ascii="Roboto" w:hAnsi="Roboto" w:cs="Times New Roman"/>
      <w:sz w:val="20"/>
      <w:szCs w:val="20"/>
    </w:rPr>
  </w:style>
  <w:style w:type="paragraph" w:customStyle="1" w:styleId="TYROverskrift">
    <w:name w:val="TYR Overskrift"/>
    <w:basedOn w:val="TYRNormal"/>
    <w:next w:val="TYRNormal"/>
    <w:autoRedefine/>
    <w:qFormat/>
    <w:rsid w:val="000D5551"/>
    <w:pPr>
      <w:spacing w:after="240"/>
    </w:pPr>
    <w:rPr>
      <w:b/>
      <w:bCs/>
      <w:sz w:val="24"/>
    </w:rPr>
  </w:style>
  <w:style w:type="paragraph" w:customStyle="1" w:styleId="TYRAdressent">
    <w:name w:val="TYR Adressent"/>
    <w:basedOn w:val="TYRNormal"/>
    <w:next w:val="TYROverskrift"/>
    <w:autoRedefine/>
    <w:qFormat/>
    <w:rsid w:val="000D5551"/>
    <w:pPr>
      <w:spacing w:after="1440"/>
    </w:pPr>
  </w:style>
  <w:style w:type="character" w:styleId="Hyperkobling">
    <w:name w:val="Hyperlink"/>
    <w:basedOn w:val="Standardskriftforavsnitt"/>
    <w:uiPriority w:val="99"/>
    <w:unhideWhenUsed/>
    <w:rsid w:val="00B91A9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91A9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riguns@online.n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rot\AppData\Local\Microsoft\Windows\INetCache\IE\0ENB2AM7\TYR%20brevmal%20fylkesla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customXsn xmlns="http://schemas.microsoft.com/office/2006/metadata/customXsn">
  <xsnLocation>http://portal.nortura.no/_cts/Nytt dokument/8065cf5f81b9d3acustomXsn.xsn</xsnLocation>
  <cached>True</cached>
  <openByDefault>True</openByDefault>
  <xsnScope>http://portal.nortura.no</xsnScope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er" ma:contentTypeID="0x010100CF3BA727EE5CC748AEB99BC2E12FA4190100A7A22E225D408F499A9B6512FC53E041" ma:contentTypeVersion="123" ma:contentTypeDescription="Last opp ett nytt element" ma:contentTypeScope="" ma:versionID="32d9f9ac7e0faa36a86654f742d87a8a">
  <xsd:schema xmlns:xsd="http://www.w3.org/2001/XMLSchema" xmlns:xs="http://www.w3.org/2001/XMLSchema" xmlns:p="http://schemas.microsoft.com/office/2006/metadata/properties" xmlns:ns1="http://schemas.microsoft.com/sharepoint/v3" xmlns:ns2="8be042c4-7081-448e-8fe1-53e62ff8a73e" targetNamespace="http://schemas.microsoft.com/office/2006/metadata/properties" ma:root="true" ma:fieldsID="10826bc78e82883c3489c6e9fd3fe782" ns1:_="" ns2:_="">
    <xsd:import namespace="http://schemas.microsoft.com/sharepoint/v3"/>
    <xsd:import namespace="8be042c4-7081-448e-8fe1-53e62ff8a73e"/>
    <xsd:element name="properties">
      <xsd:complexType>
        <xsd:sequence>
          <xsd:element name="documentManagement">
            <xsd:complexType>
              <xsd:all>
                <xsd:element ref="ns1:V3Comments" minOccurs="0"/>
                <xsd:element ref="ns2:_dlc_DocId" minOccurs="0"/>
                <xsd:element ref="ns2:_dlc_DocIdUrl" minOccurs="0"/>
                <xsd:element ref="ns2:_dlc_DocIdPersistId" minOccurs="0"/>
                <xsd:element ref="ns2:TaxCatchAllLabel" minOccurs="0"/>
                <xsd:element ref="ns2:TaxCatchAll" minOccurs="0"/>
                <xsd:element ref="ns2:TaxKeywordTaxHTField" minOccurs="0"/>
                <xsd:element ref="ns2:Bibliotek" minOccurs="0"/>
                <xsd:element ref="ns2:Nivå_x0020_1" minOccurs="0"/>
                <xsd:element ref="ns2:Nivå_x0020_2" minOccurs="0"/>
                <xsd:element ref="ns2:Nivå_x0020_3" minOccurs="0"/>
                <xsd:element ref="ns2:Nivå_x0020_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2" nillable="true" ma:displayName="Kommentar for tilføying" ma:internalName="V3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042c4-7081-448e-8fe1-53e62ff8a73e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5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Label" ma:index="9" nillable="true" ma:displayName="Taxonomy Catch All Column1" ma:description="" ma:hidden="true" ma:list="{e862ebe6-bdae-413b-bb56-83eaebce4554}" ma:internalName="TaxCatchAllLabel" ma:readOnly="true" ma:showField="CatchAllDataLabel" ma:web="c1afd1ce-71d1-4c88-a0d0-f46422b39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0" nillable="true" ma:displayName="Taxonomy Catch All Column" ma:description="" ma:hidden="true" ma:list="{e862ebe6-bdae-413b-bb56-83eaebce4554}" ma:internalName="TaxCatchAll" ma:showField="CatchAllData" ma:web="c1afd1ce-71d1-4c88-a0d0-f46422b39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4" nillable="true" ma:taxonomy="true" ma:internalName="TaxKeywordTaxHTField" ma:taxonomyFieldName="TaxKeyword" ma:displayName="Nøkkelord" ma:fieldId="{23f27201-bee3-471e-b2e7-b64fd8b7ca38}" ma:taxonomyMulti="true" ma:sspId="72c6aa45-2d99-4ecc-8aa9-46096098a43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ibliotek" ma:index="16" nillable="true" ma:displayName="Bibliotek" ma:hidden="true" ma:internalName="Bibliotek" ma:readOnly="false">
      <xsd:simpleType>
        <xsd:restriction base="dms:Text">
          <xsd:maxLength value="255"/>
        </xsd:restriction>
      </xsd:simpleType>
    </xsd:element>
    <xsd:element name="Nivå_x0020_1" ma:index="17" nillable="true" ma:displayName="Nivå 1" ma:hidden="true" ma:internalName="Niv_x00e5__x0020_1" ma:readOnly="false">
      <xsd:simpleType>
        <xsd:restriction base="dms:Text">
          <xsd:maxLength value="255"/>
        </xsd:restriction>
      </xsd:simpleType>
    </xsd:element>
    <xsd:element name="Nivå_x0020_2" ma:index="18" nillable="true" ma:displayName="Nivå 2" ma:hidden="true" ma:internalName="Niv_x00e5__x0020_2" ma:readOnly="false">
      <xsd:simpleType>
        <xsd:restriction base="dms:Text">
          <xsd:maxLength value="255"/>
        </xsd:restriction>
      </xsd:simpleType>
    </xsd:element>
    <xsd:element name="Nivå_x0020_3" ma:index="19" nillable="true" ma:displayName="Nivå 3" ma:hidden="true" ma:internalName="Niv_x00e5__x0020_3" ma:readOnly="false">
      <xsd:simpleType>
        <xsd:restriction base="dms:Text">
          <xsd:maxLength value="255"/>
        </xsd:restriction>
      </xsd:simpleType>
    </xsd:element>
    <xsd:element name="Nivå_x0020_4" ma:index="20" nillable="true" ma:displayName="Nivå 4" ma:hidden="true" ma:internalName="Niv_x00e5__x0020_4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nholdstype"/>
        <xsd:element ref="dc:title" minOccurs="0" maxOccurs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ivå_x0020_3 xmlns="8be042c4-7081-448e-8fe1-53e62ff8a73e">TYR</Nivå_x0020_3>
    <V3Comments xmlns="http://schemas.microsoft.com/sharepoint/v3" xsi:nil="true"/>
    <Nivå_x0020_1 xmlns="8be042c4-7081-448e-8fe1-53e62ff8a73e">Storfe</Nivå_x0020_1>
    <_dlc_DocId xmlns="8be042c4-7081-448e-8fe1-53e62ff8a73e">VWNCEYZFX26D-2-424793</_dlc_DocId>
    <Nivå_x0020_4 xmlns="8be042c4-7081-448e-8fe1-53e62ff8a73e">TYR Akershus</Nivå_x0020_4>
    <TaxCatchAll xmlns="8be042c4-7081-448e-8fe1-53e62ff8a73e"/>
    <Bibliotek xmlns="8be042c4-7081-448e-8fe1-53e62ff8a73e">Medlem åpen</Bibliotek>
    <_dlc_DocIdUrl xmlns="8be042c4-7081-448e-8fe1-53e62ff8a73e">
      <Url>https://portal.nortura.no/fagomrade/medlem/_layouts/15/DocIdRedir.aspx?ID=VWNCEYZFX26D-2-424793</Url>
      <Description>VWNCEYZFX26D-2-424793</Description>
    </_dlc_DocIdUrl>
    <TaxKeywordTaxHTField xmlns="8be042c4-7081-448e-8fe1-53e62ff8a73e">
      <Terms xmlns="http://schemas.microsoft.com/office/infopath/2007/PartnerControls"/>
    </TaxKeywordTaxHTField>
    <Nivå_x0020_2 xmlns="8be042c4-7081-448e-8fe1-53e62ff8a73e">Region Øst</Nivå_x0020_2>
  </documentManagement>
</p:properties>
</file>

<file path=customXml/itemProps1.xml><?xml version="1.0" encoding="utf-8"?>
<ds:datastoreItem xmlns:ds="http://schemas.openxmlformats.org/officeDocument/2006/customXml" ds:itemID="{14676944-1775-4B6F-B6D5-A020D4C79E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9E2E75A-9CD5-49A8-A447-DE86B8ABDA46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5B8258D3-6388-4AC4-90E2-2DC41018DA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3E74BC-2794-4752-8FB1-0C5B8D612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be042c4-7081-448e-8fe1-53e62ff8a7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88E1780-1A73-43AF-8737-BD24B38376BC}">
  <ds:schemaRefs>
    <ds:schemaRef ds:uri="http://schemas.microsoft.com/office/2006/metadata/properties"/>
    <ds:schemaRef ds:uri="http://schemas.microsoft.com/office/infopath/2007/PartnerControls"/>
    <ds:schemaRef ds:uri="8be042c4-7081-448e-8fe1-53e62ff8a73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TYR brevmal fylkeslag</Template>
  <TotalTime>126</TotalTime>
  <Pages>1</Pages>
  <Words>123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Guroa</dc:creator>
  <cp:keywords/>
  <dc:description/>
  <cp:lastModifiedBy>Elisabeth Kluften</cp:lastModifiedBy>
  <cp:revision>2</cp:revision>
  <cp:lastPrinted>2017-04-05T12:13:00Z</cp:lastPrinted>
  <dcterms:created xsi:type="dcterms:W3CDTF">2018-06-04T08:48:00Z</dcterms:created>
  <dcterms:modified xsi:type="dcterms:W3CDTF">2018-06-04T08:48:00Z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0x010100CF3BA727EE5CC748AEB99BC2E12FA4190100A7A22E225D408F499A9B6512FC53E041</vt:lpwstr>
  </property>
  <property fmtid="{D5CDD505-2E9C-101B-9397-08002B2CF9AE}" pid="4" name="_dlc_DocIdItemGuid">
    <vt:lpwstr>2f420c4d-ae3b-405e-a102-3063c228bf81</vt:lpwstr>
  </property>
</Properties>
</file>